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6347" w:tblpY="107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6"/>
      </w:tblGrid>
      <w:tr w:rsidR="00E35FDC" w:rsidTr="00E35FDC">
        <w:trPr>
          <w:trHeight w:val="1572"/>
        </w:trPr>
        <w:sdt>
          <w:sdtPr>
            <w:id w:val="527452761"/>
            <w:showingPlcHdr/>
            <w:picture/>
          </w:sdtPr>
          <w:sdtContent>
            <w:tc>
              <w:tcPr>
                <w:tcW w:w="2436" w:type="dxa"/>
              </w:tcPr>
              <w:p w:rsidR="00E35FDC" w:rsidRDefault="00E35FDC" w:rsidP="00E35FDC">
                <w:r>
                  <w:rPr>
                    <w:noProof/>
                  </w:rPr>
                  <w:drawing>
                    <wp:inline distT="0" distB="0" distL="0" distR="0" wp14:anchorId="6DDE0289" wp14:editId="79143395">
                      <wp:extent cx="1009934" cy="1092200"/>
                      <wp:effectExtent l="38100" t="38100" r="95250" b="8890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14890" cy="1097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10097" w:tblpY="110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</w:tblGrid>
      <w:tr w:rsidR="00E35FDC" w:rsidTr="00E35FDC">
        <w:trPr>
          <w:trHeight w:val="1296"/>
        </w:trPr>
        <w:sdt>
          <w:sdtPr>
            <w:id w:val="724800355"/>
            <w:showingPlcHdr/>
            <w:picture/>
          </w:sdtPr>
          <w:sdtContent>
            <w:tc>
              <w:tcPr>
                <w:tcW w:w="2016" w:type="dxa"/>
              </w:tcPr>
              <w:p w:rsidR="00E35FDC" w:rsidRDefault="00E35FDC" w:rsidP="00E35FDC">
                <w:r>
                  <w:rPr>
                    <w:noProof/>
                  </w:rPr>
                  <w:drawing>
                    <wp:inline distT="0" distB="0" distL="0" distR="0" wp14:anchorId="173F0C32" wp14:editId="68C399B3">
                      <wp:extent cx="747210" cy="808075"/>
                      <wp:effectExtent l="38100" t="38100" r="91440" b="8763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58620" cy="8204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A217F6" w:rsidRDefault="00E35FD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4306171</wp:posOffset>
                </wp:positionH>
                <wp:positionV relativeFrom="margin">
                  <wp:posOffset>6825748</wp:posOffset>
                </wp:positionV>
                <wp:extent cx="1222744" cy="116039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744" cy="1160392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:rsidR="001E703C" w:rsidRPr="008E2E01" w:rsidRDefault="001E703C" w:rsidP="00B83DB7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8E2E01">
                              <w:rPr>
                                <w:b/>
                                <w:sz w:val="28"/>
                              </w:rPr>
                              <w:t>NAME</w:t>
                            </w:r>
                          </w:p>
                          <w:p w:rsidR="001E703C" w:rsidRPr="008E2E01" w:rsidRDefault="001E703C" w:rsidP="00B83DB7">
                            <w:pPr>
                              <w:spacing w:after="0" w:line="240" w:lineRule="auto"/>
                            </w:pPr>
                            <w:r w:rsidRPr="008E2E01">
                              <w:t>NMLS#</w:t>
                            </w:r>
                          </w:p>
                          <w:p w:rsidR="001E703C" w:rsidRPr="008E2E01" w:rsidRDefault="001E703C" w:rsidP="00B83DB7">
                            <w:pPr>
                              <w:spacing w:after="0" w:line="240" w:lineRule="auto"/>
                            </w:pPr>
                            <w:r w:rsidRPr="008E2E01">
                              <w:t>Company</w:t>
                            </w:r>
                          </w:p>
                          <w:p w:rsidR="001E703C" w:rsidRPr="008E2E01" w:rsidRDefault="001E703C" w:rsidP="00B83DB7">
                            <w:pPr>
                              <w:spacing w:after="0" w:line="240" w:lineRule="auto"/>
                            </w:pPr>
                            <w:r w:rsidRPr="008E2E01">
                              <w:t>Email</w:t>
                            </w:r>
                          </w:p>
                          <w:p w:rsidR="001E703C" w:rsidRPr="008E2E01" w:rsidRDefault="001E703C" w:rsidP="00B83DB7">
                            <w:pPr>
                              <w:spacing w:after="0" w:line="240" w:lineRule="auto"/>
                            </w:pPr>
                            <w:r w:rsidRPr="008E2E01">
                              <w:t>Phone</w:t>
                            </w:r>
                          </w:p>
                          <w:p w:rsidR="001E703C" w:rsidRPr="008E2E01" w:rsidRDefault="001E703C" w:rsidP="00B83DB7">
                            <w:pPr>
                              <w:spacing w:after="0" w:line="240" w:lineRule="auto"/>
                            </w:pPr>
                            <w:r w:rsidRPr="008E2E01"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9.05pt;margin-top:537.45pt;width:96.3pt;height:91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xz6NQIAAGEEAAAOAAAAZHJzL2Uyb0RvYy54bWysVE2P2jAQvVfqf7B8LyEB9iMirOiuqCqh&#10;3ZWg2rNxbBLJ8bi2IaG/vmMnsGjbU9WLM/aM33y858wfukaRo7CuBl3QdDSmRGgOZa33Bf2xXX25&#10;o8R5pkumQIuCnoSjD4vPn+atyUUGFahSWIIg2uWtKWjlvcmTxPFKNMyNwAiNTgm2YR63dp+UlrWI&#10;3qgkG49vkhZsaSxw4RyePvVOuoj4UgruX6R0whNVUKzNx9XGdRfWZDFn+d4yU9V8KIP9QxUNqzUm&#10;vUA9Mc/IwdZ/QDU1t+BA+hGHJgEpay5iD9hNOv7QzaZiRsRecDjOXMbk/h8sfz6+WlKXBZ1QolmD&#10;FG1F58lX6MgkTKc1LsegjcEw3+Exsnw+d3gYmu6kbcIX2yHoxzmfLrMNYDxcyrLsdjqlhKMvTW/G&#10;k/ss4CTv1411/puAhgSjoBbJizNlx7Xzfeg5JGTTsKqVigQqTdqCZnez21m8cXEhutIhWEQtDDih&#10;p772YPlu1w2N7qA8YZ8Wep04w1c11rJmzr8yi8LA1lDs/gUXqQBzwmBRUoH99bfzEI98oZeSFoVW&#10;UPfzwKygRH3XyOR9Op0GZcbNdHab4cZee3bXHn1oHgG1nOKzMjyaId6rsyktNG/4JpYhK7qY5pi7&#10;oP5sPvpe/vimuFguYxBq0TC/1hvDA3QYWJj0tntj1gx0eGTyGc6SZPkHVvrYnpflwYOsI2VhwP1U&#10;keqwQR1H0oc3Fx7K9T5Gvf8ZFr8BAAD//wMAUEsDBBQABgAIAAAAIQCgijVI4gAAAA0BAAAPAAAA&#10;ZHJzL2Rvd25yZXYueG1sTI9RS8MwEMffBb9DOMGX4pJu2tTadIgwGD4MnIKvWRPbYnMpSbZ1397z&#10;SR/v/j/+97t6PbuRnWyIg0cF+UIAs9h6M2Cn4ON9c1cCi0mj0aNHq+BiI6yb66taV8af8c2e9qlj&#10;VIKx0gr6lKaK89j21um48JNFyr58cDrRGDpugj5TuRv5UoiCOz0gXej1ZF96237vj07BbHa71WUT&#10;UpFvyxVmr9n2c8iUur2Zn5+AJTunPxh+9UkdGnI6+COayEYFhSxzQikQ8v4RGCGlFBLYgVbLB1kA&#10;b2r+/4vmBwAA//8DAFBLAQItABQABgAIAAAAIQC2gziS/gAAAOEBAAATAAAAAAAAAAAAAAAAAAAA&#10;AABbQ29udGVudF9UeXBlc10ueG1sUEsBAi0AFAAGAAgAAAAhADj9If/WAAAAlAEAAAsAAAAAAAAA&#10;AAAAAAAALwEAAF9yZWxzLy5yZWxzUEsBAi0AFAAGAAgAAAAhAHTvHPo1AgAAYQQAAA4AAAAAAAAA&#10;AAAAAAAALgIAAGRycy9lMm9Eb2MueG1sUEsBAi0AFAAGAAgAAAAhAKCKNUjiAAAADQEAAA8AAAAA&#10;AAAAAAAAAAAAjwQAAGRycy9kb3ducmV2LnhtbFBLBQYAAAAABAAEAPMAAACeBQAAAAA=&#10;" filled="f" stroked="f" strokeweight="2.25pt">
                <v:textbox>
                  <w:txbxContent>
                    <w:p w:rsidR="001E703C" w:rsidRPr="008E2E01" w:rsidRDefault="001E703C" w:rsidP="00B83DB7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8E2E01">
                        <w:rPr>
                          <w:b/>
                          <w:sz w:val="28"/>
                        </w:rPr>
                        <w:t>NAME</w:t>
                      </w:r>
                    </w:p>
                    <w:p w:rsidR="001E703C" w:rsidRPr="008E2E01" w:rsidRDefault="001E703C" w:rsidP="00B83DB7">
                      <w:pPr>
                        <w:spacing w:after="0" w:line="240" w:lineRule="auto"/>
                      </w:pPr>
                      <w:r w:rsidRPr="008E2E01">
                        <w:t>NMLS#</w:t>
                      </w:r>
                    </w:p>
                    <w:p w:rsidR="001E703C" w:rsidRPr="008E2E01" w:rsidRDefault="001E703C" w:rsidP="00B83DB7">
                      <w:pPr>
                        <w:spacing w:after="0" w:line="240" w:lineRule="auto"/>
                      </w:pPr>
                      <w:r w:rsidRPr="008E2E01">
                        <w:t>Company</w:t>
                      </w:r>
                    </w:p>
                    <w:p w:rsidR="001E703C" w:rsidRPr="008E2E01" w:rsidRDefault="001E703C" w:rsidP="00B83DB7">
                      <w:pPr>
                        <w:spacing w:after="0" w:line="240" w:lineRule="auto"/>
                      </w:pPr>
                      <w:r w:rsidRPr="008E2E01">
                        <w:t>Email</w:t>
                      </w:r>
                    </w:p>
                    <w:p w:rsidR="001E703C" w:rsidRPr="008E2E01" w:rsidRDefault="001E703C" w:rsidP="00B83DB7">
                      <w:pPr>
                        <w:spacing w:after="0" w:line="240" w:lineRule="auto"/>
                      </w:pPr>
                      <w:r w:rsidRPr="008E2E01">
                        <w:t>Phone</w:t>
                      </w:r>
                    </w:p>
                    <w:p w:rsidR="001E703C" w:rsidRPr="008E2E01" w:rsidRDefault="001E703C" w:rsidP="00B83DB7">
                      <w:pPr>
                        <w:spacing w:after="0" w:line="240" w:lineRule="auto"/>
                      </w:pPr>
                      <w:r w:rsidRPr="008E2E01">
                        <w:t>Website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E2E0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405B0" wp14:editId="067B1951">
                <wp:simplePos x="0" y="0"/>
                <wp:positionH relativeFrom="page">
                  <wp:posOffset>4653678</wp:posOffset>
                </wp:positionH>
                <wp:positionV relativeFrom="paragraph">
                  <wp:posOffset>8597549</wp:posOffset>
                </wp:positionV>
                <wp:extent cx="2496924" cy="44952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924" cy="449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703C" w:rsidRPr="00B83DB7" w:rsidRDefault="001E703C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4"/>
                              </w:rPr>
                            </w:pPr>
                            <w:r w:rsidRPr="00B83DB7">
                              <w:rPr>
                                <w:color w:val="000000" w:themeColor="text1"/>
                                <w:sz w:val="18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405B0" id="Text Box 4" o:spid="_x0000_s1027" type="#_x0000_t202" style="position:absolute;margin-left:366.45pt;margin-top:676.95pt;width:196.6pt;height:35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lWGLwIAAFgEAAAOAAAAZHJzL2Uyb0RvYy54bWysVMGO2jAQvVfqP1i+l0A20IIIK7orqkpo&#10;dyWo9mwcm0SyPa5tSOjXd+wAi7Y9Vb2Y8cxkxu+9Geb3nVbkKJxvwJR0NBhSIgyHqjH7kv7Yrj59&#10;ocQHZiqmwIiSnoSn94uPH+atnYkcalCVcASLGD9rbUnrEOwsyzyvhWZ+AFYYDEpwmgW8un1WOdZi&#10;da2yfDicZC24yjrgwnv0PvZBukj1pRQ8PEvpRSCqpPi2kE6Xzl08s8WczfaO2brh52ewf3iFZo3B&#10;ptdSjywwcnDNH6V0wx14kGHAQWcgZcNFwoBoRsN3aDY1syJhQXK8vdLk/19Z/nR8caSpSlpQYphG&#10;ibaiC+QrdKSI7LTWzzBpYzEtdOhGlS9+j84IupNOx1+EQzCOPJ+u3MZiHJ15MZ1Mc2zCMVYU03F+&#10;F8tkb19b58M3AZpEo6QOtUuUsuPahz71khKbGVg1SiX9lCFtSSd342H64BrB4spgj4ihf2u0Qrfr&#10;EuIrjh1UJ4TnoB8Pb/mqwTesmQ8vzOE8ICKc8fCMh1SAveBsUVKD+/U3f8xHmTBKSYvzVVL/88Cc&#10;oER9NyjgdFQUcSDTpRh/zvHibiO724g56AfAER7hNlmezJgf1MWUDvQrrsIydsUQMxx7lzRczIfQ&#10;Tz2uEhfLZUrCEbQsrM3G8lg6shoZ3navzNmzDAEFfILLJLLZOzX63F6P5SGAbJJUkeee1TP9OL5J&#10;7POqxf24vaestz+ExW8AAAD//wMAUEsDBBQABgAIAAAAIQAlPqW95AAAAA4BAAAPAAAAZHJzL2Rv&#10;d25yZXYueG1sTI/NTsMwEITvSLyDtUjcqBOnf6RxqipShYTg0NILNyfeJlFjO8RuG3h6tie4zWo+&#10;zc5k69F07IKDb52VEE8iYGgrp1tbSzh8bJ+WwHxQVqvOWZTwjR7W+f1dplLtrnaHl32oGYVYnyoJ&#10;TQh9yrmvGjTKT1yPlryjG4wKdA4114O6UrjpuIiiOTeqtfShUT0WDVan/dlIeC2272pXCrP86YqX&#10;t+Om/zp8zqR8fBg3K2ABx/AHw60+VYecOpXubLVnnYRFIp4JJSOZJaRuSCzmMbCS1FRMF8DzjP+f&#10;kf8CAAD//wMAUEsBAi0AFAAGAAgAAAAhALaDOJL+AAAA4QEAABMAAAAAAAAAAAAAAAAAAAAAAFtD&#10;b250ZW50X1R5cGVzXS54bWxQSwECLQAUAAYACAAAACEAOP0h/9YAAACUAQAACwAAAAAAAAAAAAAA&#10;AAAvAQAAX3JlbHMvLnJlbHNQSwECLQAUAAYACAAAACEAerZVhi8CAABYBAAADgAAAAAAAAAAAAAA&#10;AAAuAgAAZHJzL2Uyb0RvYy54bWxQSwECLQAUAAYACAAAACEAJT6lveQAAAAOAQAADwAAAAAAAAAA&#10;AAAAAACJBAAAZHJzL2Rvd25yZXYueG1sUEsFBgAAAAAEAAQA8wAAAJoFAAAAAA==&#10;" filled="f" stroked="f" strokeweight=".5pt">
                <v:textbox>
                  <w:txbxContent>
                    <w:p w:rsidR="001E703C" w:rsidRPr="00B83DB7" w:rsidRDefault="001E703C" w:rsidP="00D121C0">
                      <w:pPr>
                        <w:spacing w:after="0" w:line="240" w:lineRule="auto"/>
                        <w:rPr>
                          <w:color w:val="000000" w:themeColor="text1"/>
                          <w:sz w:val="14"/>
                        </w:rPr>
                      </w:pPr>
                      <w:r w:rsidRPr="00B83DB7">
                        <w:rPr>
                          <w:color w:val="000000" w:themeColor="text1"/>
                          <w:sz w:val="18"/>
                        </w:rPr>
                        <w:t>Enter Legal Disclaimer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53DA">
        <w:rPr>
          <w:noProof/>
        </w:rPr>
        <w:t xml:space="preserve"> </w:t>
      </w:r>
      <w:sdt>
        <w:sdtPr>
          <w:id w:val="995774428"/>
          <w:picture/>
        </w:sdtPr>
        <w:sdtContent/>
      </w:sdt>
      <w:bookmarkStart w:id="0" w:name="_GoBack"/>
      <w:bookmarkEnd w:id="0"/>
    </w:p>
    <w:sectPr w:rsidR="00A217F6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03C" w:rsidRDefault="001E703C" w:rsidP="00740BA7">
      <w:pPr>
        <w:spacing w:after="0" w:line="240" w:lineRule="auto"/>
      </w:pPr>
      <w:r>
        <w:separator/>
      </w:r>
    </w:p>
  </w:endnote>
  <w:endnote w:type="continuationSeparator" w:id="0">
    <w:p w:rsidR="001E703C" w:rsidRDefault="001E703C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03C" w:rsidRDefault="001E703C" w:rsidP="00740BA7">
      <w:pPr>
        <w:spacing w:after="0" w:line="240" w:lineRule="auto"/>
      </w:pPr>
      <w:r>
        <w:separator/>
      </w:r>
    </w:p>
  </w:footnote>
  <w:footnote w:type="continuationSeparator" w:id="0">
    <w:p w:rsidR="001E703C" w:rsidRDefault="001E703C" w:rsidP="007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03C" w:rsidRDefault="001E703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-470437</wp:posOffset>
          </wp:positionV>
          <wp:extent cx="7769870" cy="10055127"/>
          <wp:effectExtent l="0" t="0" r="254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SDA-Editable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70" cy="100551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20"/>
  <w:characterSpacingControl w:val="doNotCompress"/>
  <w:hdrShapeDefaults>
    <o:shapedefaults v:ext="edit" spidmax="1228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1C0"/>
    <w:rsid w:val="000537DD"/>
    <w:rsid w:val="001E703C"/>
    <w:rsid w:val="002E39D5"/>
    <w:rsid w:val="003517DC"/>
    <w:rsid w:val="00491854"/>
    <w:rsid w:val="0053055A"/>
    <w:rsid w:val="00542B89"/>
    <w:rsid w:val="006953DA"/>
    <w:rsid w:val="006B1BA6"/>
    <w:rsid w:val="006B4646"/>
    <w:rsid w:val="006E67FB"/>
    <w:rsid w:val="00702B27"/>
    <w:rsid w:val="00740BA7"/>
    <w:rsid w:val="00783AA7"/>
    <w:rsid w:val="007E4C63"/>
    <w:rsid w:val="0087320B"/>
    <w:rsid w:val="0088321A"/>
    <w:rsid w:val="008916E7"/>
    <w:rsid w:val="008E2E01"/>
    <w:rsid w:val="00902B1C"/>
    <w:rsid w:val="00A21142"/>
    <w:rsid w:val="00A217F6"/>
    <w:rsid w:val="00A8642A"/>
    <w:rsid w:val="00AA637C"/>
    <w:rsid w:val="00B35167"/>
    <w:rsid w:val="00B83DB7"/>
    <w:rsid w:val="00BD4E37"/>
    <w:rsid w:val="00BD541B"/>
    <w:rsid w:val="00BD7B99"/>
    <w:rsid w:val="00C369B7"/>
    <w:rsid w:val="00C871F7"/>
    <w:rsid w:val="00D121C0"/>
    <w:rsid w:val="00DA0C2F"/>
    <w:rsid w:val="00DD12B9"/>
    <w:rsid w:val="00E35FDC"/>
    <w:rsid w:val="00F0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17244-C1AE-4C4A-B109-15E40B354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EB81F54A</Template>
  <TotalTime>15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Ruelas, Shelby</cp:lastModifiedBy>
  <cp:revision>5</cp:revision>
  <cp:lastPrinted>2018-07-13T19:56:00Z</cp:lastPrinted>
  <dcterms:created xsi:type="dcterms:W3CDTF">2018-08-29T22:13:00Z</dcterms:created>
  <dcterms:modified xsi:type="dcterms:W3CDTF">2019-12-09T17:21:00Z</dcterms:modified>
</cp:coreProperties>
</file>