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957D">
    <v:background id="_x0000_s1025" o:bwmode="white" fillcolor="#bf957d">
      <v:fill r:id="rId3" o:title="broker_manufactured_fields" type="tile"/>
    </v:background>
  </w:background>
  <w:body>
    <w:tbl>
      <w:tblPr>
        <w:tblStyle w:val="TableGrid"/>
        <w:tblpPr w:leftFromText="180" w:rightFromText="180" w:vertAnchor="text" w:horzAnchor="page" w:tblpX="5845" w:tblpY="109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8"/>
      </w:tblGrid>
      <w:tr w:rsidR="00F11012" w:rsidTr="00F11012">
        <w:trPr>
          <w:trHeight w:val="1300"/>
        </w:trPr>
        <w:sdt>
          <w:sdtPr>
            <w:id w:val="527452761"/>
            <w:showingPlcHdr/>
            <w:picture/>
          </w:sdtPr>
          <w:sdtContent>
            <w:tc>
              <w:tcPr>
                <w:tcW w:w="1538" w:type="dxa"/>
              </w:tcPr>
              <w:p w:rsidR="00F11012" w:rsidRDefault="00F11012" w:rsidP="00F11012">
                <w:r>
                  <w:rPr>
                    <w:noProof/>
                  </w:rPr>
                  <w:drawing>
                    <wp:inline distT="0" distB="0" distL="0" distR="0" wp14:anchorId="47C55626" wp14:editId="7886C5E5">
                      <wp:extent cx="839972" cy="839972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916" cy="918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F11012" w:rsidRDefault="006953DA"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7436" w:tblpY="10536"/>
        <w:tblW w:w="0" w:type="auto"/>
        <w:tblLook w:val="04A0" w:firstRow="1" w:lastRow="0" w:firstColumn="1" w:lastColumn="0" w:noHBand="0" w:noVBand="1"/>
      </w:tblPr>
      <w:tblGrid>
        <w:gridCol w:w="1596"/>
      </w:tblGrid>
      <w:tr w:rsidR="00F11012" w:rsidTr="00F11012">
        <w:trPr>
          <w:trHeight w:val="1316"/>
        </w:trPr>
        <w:sdt>
          <w:sdtPr>
            <w:id w:val="713470591"/>
            <w:showingPlcHdr/>
            <w:picture/>
          </w:sdtPr>
          <w:sdtContent>
            <w:tc>
              <w:tcPr>
                <w:tcW w:w="159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F11012" w:rsidRDefault="00F11012" w:rsidP="00F11012">
                <w:r>
                  <w:rPr>
                    <w:noProof/>
                  </w:rPr>
                  <w:drawing>
                    <wp:inline distT="0" distB="0" distL="0" distR="0" wp14:anchorId="2C234548" wp14:editId="6025B4B2">
                      <wp:extent cx="871855" cy="850103"/>
                      <wp:effectExtent l="0" t="0" r="4445" b="7620"/>
                      <wp:docPr id="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7461" cy="865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F1101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3136605</wp:posOffset>
                </wp:positionH>
                <wp:positionV relativeFrom="paragraph">
                  <wp:posOffset>8060809</wp:posOffset>
                </wp:positionV>
                <wp:extent cx="2428875" cy="626804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26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F11012" w:rsidRDefault="00702B2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F11012">
                              <w:rPr>
                                <w:color w:val="FFFFFF" w:themeColor="background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405B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7pt;margin-top:634.7pt;width:191.25pt;height:49.3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" filled="f" stroked="f" strokeweight=".5pt">
                <v:textbox>
                  <w:txbxContent>
                    <w:p w:rsidR="00702B27" w:rsidRPr="00F11012" w:rsidRDefault="00702B2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4"/>
                        </w:rPr>
                      </w:pPr>
                      <w:r w:rsidRPr="00F11012">
                        <w:rPr>
                          <w:color w:val="FFFFFF" w:themeColor="background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4848447</wp:posOffset>
                </wp:positionH>
                <wp:positionV relativeFrom="margin">
                  <wp:posOffset>6836735</wp:posOffset>
                </wp:positionV>
                <wp:extent cx="1796754" cy="1282700"/>
                <wp:effectExtent l="0" t="0" r="0" b="508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754" cy="1282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369B7" w:rsidRPr="003517DC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3517DC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NAME</w:t>
                            </w:r>
                          </w:p>
                          <w:p w:rsidR="00C369B7" w:rsidRPr="003517DC" w:rsidRDefault="00C369B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517DC">
                              <w:rPr>
                                <w:color w:val="FFFFFF" w:themeColor="background1"/>
                                <w:sz w:val="24"/>
                              </w:rPr>
                              <w:t>NMLS#</w:t>
                            </w:r>
                          </w:p>
                          <w:p w:rsidR="00C369B7" w:rsidRPr="003517DC" w:rsidRDefault="00C369B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517DC">
                              <w:rPr>
                                <w:color w:val="FFFFFF" w:themeColor="background1"/>
                                <w:sz w:val="24"/>
                              </w:rPr>
                              <w:t>Company</w:t>
                            </w:r>
                          </w:p>
                          <w:p w:rsidR="00C369B7" w:rsidRPr="003517DC" w:rsidRDefault="00C369B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517DC">
                              <w:rPr>
                                <w:color w:val="FFFFFF" w:themeColor="background1"/>
                                <w:sz w:val="24"/>
                              </w:rPr>
                              <w:t>Email</w:t>
                            </w:r>
                          </w:p>
                          <w:p w:rsidR="00C369B7" w:rsidRPr="003517DC" w:rsidRDefault="00C369B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517DC">
                              <w:rPr>
                                <w:color w:val="FFFFFF" w:themeColor="background1"/>
                                <w:sz w:val="24"/>
                              </w:rPr>
                              <w:t>Phone</w:t>
                            </w:r>
                          </w:p>
                          <w:p w:rsidR="00C369B7" w:rsidRPr="003517DC" w:rsidRDefault="00C369B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517DC">
                              <w:rPr>
                                <w:color w:val="FFFFFF" w:themeColor="background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81.75pt;margin-top:538.35pt;width:141.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" filled="f" stroked="f" strokeweight="2.25pt">
                <v:shadow on="t" color="black" opacity="26214f" origin="-.5,-.5" offset=".74836mm,.74836mm"/>
                <v:textbox>
                  <w:txbxContent>
                    <w:p w:rsidR="00C369B7" w:rsidRPr="003517DC" w:rsidRDefault="00C369B7" w:rsidP="00D121C0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3517DC">
                        <w:rPr>
                          <w:b/>
                          <w:color w:val="FFFFFF" w:themeColor="background1"/>
                          <w:sz w:val="32"/>
                        </w:rPr>
                        <w:t>NAME</w:t>
                      </w:r>
                    </w:p>
                    <w:p w:rsidR="00C369B7" w:rsidRPr="003517DC" w:rsidRDefault="00C369B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3517DC">
                        <w:rPr>
                          <w:color w:val="FFFFFF" w:themeColor="background1"/>
                          <w:sz w:val="24"/>
                        </w:rPr>
                        <w:t>NMLS#</w:t>
                      </w:r>
                    </w:p>
                    <w:p w:rsidR="00C369B7" w:rsidRPr="003517DC" w:rsidRDefault="00C369B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3517DC">
                        <w:rPr>
                          <w:color w:val="FFFFFF" w:themeColor="background1"/>
                          <w:sz w:val="24"/>
                        </w:rPr>
                        <w:t>Company</w:t>
                      </w:r>
                    </w:p>
                    <w:p w:rsidR="00C369B7" w:rsidRPr="003517DC" w:rsidRDefault="00C369B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3517DC">
                        <w:rPr>
                          <w:color w:val="FFFFFF" w:themeColor="background1"/>
                          <w:sz w:val="24"/>
                        </w:rPr>
                        <w:t>Email</w:t>
                      </w:r>
                    </w:p>
                    <w:p w:rsidR="00C369B7" w:rsidRPr="003517DC" w:rsidRDefault="00C369B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3517DC">
                        <w:rPr>
                          <w:color w:val="FFFFFF" w:themeColor="background1"/>
                          <w:sz w:val="24"/>
                        </w:rPr>
                        <w:t>Phone</w:t>
                      </w:r>
                    </w:p>
                    <w:p w:rsidR="00C369B7" w:rsidRPr="003517DC" w:rsidRDefault="00C369B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3517DC">
                        <w:rPr>
                          <w:color w:val="FFFFFF" w:themeColor="background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A21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B27" w:rsidRDefault="00702B27" w:rsidP="00740BA7">
      <w:pPr>
        <w:spacing w:after="0" w:line="240" w:lineRule="auto"/>
      </w:pPr>
      <w:r>
        <w:separator/>
      </w:r>
    </w:p>
  </w:endnote>
  <w:end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B27" w:rsidRDefault="00702B27" w:rsidP="00740BA7">
      <w:pPr>
        <w:spacing w:after="0" w:line="240" w:lineRule="auto"/>
      </w:pPr>
      <w:r>
        <w:separator/>
      </w:r>
    </w:p>
  </w:footnote>
  <w:foot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614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3517DC"/>
    <w:rsid w:val="0053055A"/>
    <w:rsid w:val="00542B89"/>
    <w:rsid w:val="006953DA"/>
    <w:rsid w:val="006B1BA6"/>
    <w:rsid w:val="006B4646"/>
    <w:rsid w:val="00702B27"/>
    <w:rsid w:val="00740BA7"/>
    <w:rsid w:val="00A217F6"/>
    <w:rsid w:val="00BD7B99"/>
    <w:rsid w:val="00C369B7"/>
    <w:rsid w:val="00D121C0"/>
    <w:rsid w:val="00F1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5C5D5-837C-445E-9CB8-B2E4A623C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F9A8BECC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5</cp:revision>
  <cp:lastPrinted>2018-07-13T19:56:00Z</cp:lastPrinted>
  <dcterms:created xsi:type="dcterms:W3CDTF">2018-08-29T19:39:00Z</dcterms:created>
  <dcterms:modified xsi:type="dcterms:W3CDTF">2018-08-31T21:41:00Z</dcterms:modified>
</cp:coreProperties>
</file>