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:rsidTr="00143211">
        <w:trPr>
          <w:trHeight w:val="934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639" w:type="dxa"/>
              </w:tcPr>
              <w:p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53091099" wp14:editId="1DCEA3DD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EndPr/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C4483F1" wp14:editId="2B869895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bookmarkStart w:id="0" w:name="_GoBack"/>
    <w:p w:rsidR="00A217F6" w:rsidRDefault="007375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B3353" wp14:editId="78DCCD64">
                <wp:simplePos x="0" y="0"/>
                <wp:positionH relativeFrom="margin">
                  <wp:posOffset>-777875</wp:posOffset>
                </wp:positionH>
                <wp:positionV relativeFrom="paragraph">
                  <wp:posOffset>7667625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B335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1.25pt;margin-top:603.75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" filled="f" stroked="f" strokeweight=".5pt">
                <v:textbox>
                  <w:txbxContent>
                    <w:p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2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8D624" wp14:editId="5BBC095B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D624" id="Text Box 3" o:spid="_x0000_s1027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" filled="f" stroked="f" strokeweight="2.25pt">
                <v:textbox>
                  <w:txbxContent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53DA">
        <w:rPr>
          <w:noProof/>
        </w:rPr>
        <w:t xml:space="preserve"> </w:t>
      </w:r>
      <w:bookmarkEnd w:id="0"/>
    </w:p>
    <w:sectPr w:rsidR="00A217F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F4D" w:rsidRDefault="00E93F4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-447674</wp:posOffset>
          </wp:positionV>
          <wp:extent cx="7759064" cy="1004114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lhfa_general_brok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4" cy="10041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hdrShapeDefaults>
    <o:shapedefaults v:ext="edit" spidmax="1638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143211"/>
    <w:rsid w:val="003517DC"/>
    <w:rsid w:val="003717C4"/>
    <w:rsid w:val="0053055A"/>
    <w:rsid w:val="00542B89"/>
    <w:rsid w:val="006953DA"/>
    <w:rsid w:val="006B1BA6"/>
    <w:rsid w:val="006B4646"/>
    <w:rsid w:val="00702B27"/>
    <w:rsid w:val="007375F5"/>
    <w:rsid w:val="00740BA7"/>
    <w:rsid w:val="008479F4"/>
    <w:rsid w:val="0088321A"/>
    <w:rsid w:val="00A217F6"/>
    <w:rsid w:val="00BD4E37"/>
    <w:rsid w:val="00BD7B99"/>
    <w:rsid w:val="00C369B7"/>
    <w:rsid w:val="00D121C0"/>
    <w:rsid w:val="00E93F4D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08793-EFE3-429A-A1DE-1760AABF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E96D13C8.dotm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Sesuca, Marvin</cp:lastModifiedBy>
  <cp:revision>2</cp:revision>
  <cp:lastPrinted>2018-07-13T19:56:00Z</cp:lastPrinted>
  <dcterms:created xsi:type="dcterms:W3CDTF">2020-05-20T16:15:00Z</dcterms:created>
  <dcterms:modified xsi:type="dcterms:W3CDTF">2020-05-20T16:15:00Z</dcterms:modified>
</cp:coreProperties>
</file>